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1B7" w:rsidRDefault="004C7177" w:rsidP="00D441B7">
      <w:r>
        <w:t>Responses to Feminism Paper</w:t>
      </w:r>
    </w:p>
    <w:p w:rsidR="004C7177" w:rsidRDefault="004C7177" w:rsidP="00D441B7"/>
    <w:p w:rsidR="004C7177" w:rsidRDefault="004C7177" w:rsidP="00D441B7"/>
    <w:p w:rsidR="00D441B7" w:rsidRDefault="00D441B7" w:rsidP="00D441B7">
      <w:pPr>
        <w:pStyle w:val="ListParagraph"/>
        <w:numPr>
          <w:ilvl w:val="0"/>
          <w:numId w:val="2"/>
        </w:numPr>
      </w:pPr>
      <w:r>
        <w:t>I think it is a very well written piece and very thought provoking. I fully agree with everything in it and it helped me to think about feminism, equality and the church in a new way - and in fact not restricted to worship.</w:t>
      </w:r>
    </w:p>
    <w:p w:rsidR="00D441B7" w:rsidRDefault="00D441B7" w:rsidP="00D441B7"/>
    <w:p w:rsidR="00D441B7" w:rsidRDefault="00D441B7" w:rsidP="00D441B7">
      <w:pPr>
        <w:ind w:left="720"/>
      </w:pPr>
      <w:r>
        <w:t>In the first section talking about equal rights in society and then onto language, it reminded me of the current working situation, something as a stay at home mother is on my mind. I support equality in the workplace but also see the challenges of trying to put men and women in the same context when it comes to work. I have many friends who have had children and tried to go back to work as they did before children and who have had to stop as it no longer fitted with their lives. We talk about equal rights and women having the right to a career and a family but I think sometimes we forget that by trying to have everything, we stretch ourselves too far in each direction. Many women I speak to now are seeing the need for balance - recognising that a career is important - but that it will look different to how it was for them before. I also believe larger companies are beginning to consider this shift and how they can make it work for themselves and employees. This isn't restricted to "mothers" either as I see many fathers taking on the role of primary carer. In this context, I think it is important to recognise the different needs and working situations of those who are able to put a career first and those who are the primary carers in a family but ensure that both routes are respected and treated equally - and individuals aren't discounted from the working environment because of their family situation and choices.</w:t>
      </w:r>
    </w:p>
    <w:p w:rsidR="00D441B7" w:rsidRDefault="00D441B7" w:rsidP="00D441B7">
      <w:pPr>
        <w:ind w:left="360"/>
      </w:pPr>
    </w:p>
    <w:p w:rsidR="00D441B7" w:rsidRDefault="00D441B7" w:rsidP="00D441B7">
      <w:pPr>
        <w:ind w:left="720"/>
      </w:pPr>
      <w:r>
        <w:t xml:space="preserve">G. and I lived in Oman in the Middle East for a few years which is a country where the roles of men and women follow very traditional paths. One man I spoke to explained how much respect society has for women - they are doing the most important job as by raising children, they are shaping the next generation and therefore what society will look like. I think often we can feel that the Middle East </w:t>
      </w:r>
      <w:proofErr w:type="spellStart"/>
      <w:r>
        <w:t>sidelines</w:t>
      </w:r>
      <w:proofErr w:type="spellEnd"/>
      <w:r>
        <w:t xml:space="preserve"> women but in Oman they were celebrated for their role - and definitely ran the households! While we were there Oman were encouraging women in the working environment which worked well for families as you had large families living together who could, as a unit, raise the children while different members of the family were at work.</w:t>
      </w:r>
    </w:p>
    <w:p w:rsidR="00D441B7" w:rsidRDefault="00D441B7" w:rsidP="00D441B7">
      <w:pPr>
        <w:ind w:left="360"/>
      </w:pPr>
    </w:p>
    <w:p w:rsidR="00D441B7" w:rsidRDefault="00D441B7" w:rsidP="00D441B7">
      <w:pPr>
        <w:ind w:left="720"/>
      </w:pPr>
      <w:r>
        <w:t>Your point on language is interesting - society is typically led by men in senior positions and so naturally, language has come to reflect that gender bias. I think more people are starting to recognise the importance of a woman's voice and perspective in leadership and so I hope naturally this will start to change.</w:t>
      </w:r>
    </w:p>
    <w:p w:rsidR="00D441B7" w:rsidRDefault="00D441B7" w:rsidP="00D441B7">
      <w:pPr>
        <w:ind w:left="360"/>
      </w:pPr>
    </w:p>
    <w:p w:rsidR="001078AC" w:rsidRDefault="00D441B7" w:rsidP="00D441B7">
      <w:pPr>
        <w:ind w:left="720"/>
      </w:pPr>
      <w:r>
        <w:t xml:space="preserve">In your section about images of God, it reminded me of the </w:t>
      </w:r>
      <w:r w:rsidR="00AF3D77">
        <w:t>Lenten</w:t>
      </w:r>
      <w:r>
        <w:t xml:space="preserve"> reflection series - how we focused on God as beauty and the ways in which we can think of and celebrate God. This, to me, is a perfect way to reflect on God without restricting ourselves to a "he/she" context.</w:t>
      </w:r>
    </w:p>
    <w:p w:rsidR="00D441B7" w:rsidRDefault="00D441B7" w:rsidP="00D441B7">
      <w:pPr>
        <w:ind w:left="360"/>
      </w:pPr>
    </w:p>
    <w:p w:rsidR="00D441B7" w:rsidRDefault="00D441B7" w:rsidP="00D441B7">
      <w:pPr>
        <w:pStyle w:val="ListParagraph"/>
        <w:numPr>
          <w:ilvl w:val="0"/>
          <w:numId w:val="2"/>
        </w:numPr>
      </w:pPr>
      <w:r w:rsidRPr="00D441B7">
        <w:t>It was so refreshing to hear your thoughts and beliefs on what is such an important part of the church...... making it equal and inclusive for all. Reading it made me feel more confident in my place in the church and equally my position in life. I think your efforts and thoughts are so welcome.</w:t>
      </w:r>
    </w:p>
    <w:p w:rsidR="00D441B7" w:rsidRDefault="00D441B7" w:rsidP="00D441B7">
      <w:pPr>
        <w:ind w:left="360"/>
      </w:pPr>
    </w:p>
    <w:p w:rsidR="00D441B7" w:rsidRDefault="00D441B7" w:rsidP="00D441B7">
      <w:pPr>
        <w:pStyle w:val="ListParagraph"/>
        <w:numPr>
          <w:ilvl w:val="0"/>
          <w:numId w:val="2"/>
        </w:numPr>
      </w:pPr>
      <w:r>
        <w:t xml:space="preserve">I read your paper with great interest, especially following on from your sermon on Sunday.  I agree with almost all of it.  I am not sure equal pay and equal opportunities are taken for granted -- there is still a huge gulf between men's and women's pay and opportunity in </w:t>
      </w:r>
      <w:r>
        <w:lastRenderedPageBreak/>
        <w:t xml:space="preserve">many industries.  I am always surprised that women politicians do not raise this issue more frequently.  However, as I saw today, only 29% of M.P.s </w:t>
      </w:r>
      <w:proofErr w:type="gramStart"/>
      <w:r>
        <w:t>are</w:t>
      </w:r>
      <w:proofErr w:type="gramEnd"/>
      <w:r>
        <w:t xml:space="preserve"> women so perhaps it is not surprising.</w:t>
      </w:r>
    </w:p>
    <w:p w:rsidR="00D441B7" w:rsidRDefault="00D441B7" w:rsidP="00D441B7">
      <w:pPr>
        <w:ind w:left="360"/>
      </w:pPr>
    </w:p>
    <w:p w:rsidR="00D441B7" w:rsidRDefault="00D441B7" w:rsidP="00D441B7">
      <w:pPr>
        <w:ind w:left="720"/>
      </w:pPr>
      <w:r>
        <w:t>Your thoughts on language I found very interesting.  In the past I was a bit 'old school' and thought that words like 'mankind' naturally covered both men and women.  But you are correct that men-centred language does just that -- makes the world men-centred and reduces women to a lower class of being.  I am glad you and the ministry team spend time thinking about the words in our hymns and that we use a translation of the Bible which is more equal to men and women.</w:t>
      </w:r>
    </w:p>
    <w:p w:rsidR="00D441B7" w:rsidRDefault="00D441B7" w:rsidP="00D441B7">
      <w:pPr>
        <w:ind w:left="720"/>
      </w:pPr>
    </w:p>
    <w:p w:rsidR="00D441B7" w:rsidRDefault="00D441B7" w:rsidP="00D441B7">
      <w:pPr>
        <w:ind w:left="720"/>
      </w:pPr>
      <w:r>
        <w:t>On the Images of God, your sermon on Sunday really struck a chord with me when you said that we can think of God as being like a mother as well as a father.  I was lucky enough to have a lovely Dad so have never had a problem with thinking of God as my Father but I can understand how people who are not as lucky as me in this respect would be comforted with the idea of Mother God.  I can now see that I should consider this metaphor more often even though, towards the end of her life, I had a more difficult relationship with my mother.   I know I keep on about the book 'The Shack' but this paper has reminded me of that book and how we should be much more open minded about how we 'see' God.</w:t>
      </w:r>
    </w:p>
    <w:p w:rsidR="00D441B7" w:rsidRDefault="00D441B7" w:rsidP="00D441B7">
      <w:pPr>
        <w:ind w:left="720"/>
      </w:pPr>
    </w:p>
    <w:p w:rsidR="00D441B7" w:rsidRDefault="00D441B7" w:rsidP="00D441B7">
      <w:pPr>
        <w:ind w:left="720"/>
      </w:pPr>
      <w:r>
        <w:t>All the time I have been at St. John's we have had a majority of people in the congregation who have thought that women and men should be able to minister to us on equal terms.  It is one of the many things about St. John's that makes it special and I could not possibly attend a church that did not share this view.  Thank you for keeping this position at the forefront of our beliefs even though I know there are a few who cannot accept women in holy orders.</w:t>
      </w:r>
    </w:p>
    <w:p w:rsidR="00D441B7" w:rsidRDefault="00D441B7" w:rsidP="00D441B7">
      <w:pPr>
        <w:ind w:left="720"/>
      </w:pPr>
    </w:p>
    <w:p w:rsidR="00D441B7" w:rsidRDefault="00D441B7" w:rsidP="00D441B7">
      <w:pPr>
        <w:ind w:left="720"/>
      </w:pPr>
      <w:r>
        <w:t xml:space="preserve">Reading your paper I realise that at St. John's I am not a woman: I am a full and active member of the church and never have to think that anything I do or want to do is restricted by my sex or even my sexual orientation.  I hope and pray that everyone else in the congregation feel the same.  Thanks </w:t>
      </w:r>
      <w:proofErr w:type="gramStart"/>
      <w:r>
        <w:t>be</w:t>
      </w:r>
      <w:proofErr w:type="gramEnd"/>
      <w:r>
        <w:t xml:space="preserve"> to God.</w:t>
      </w:r>
    </w:p>
    <w:p w:rsidR="00D441B7" w:rsidRDefault="00D441B7" w:rsidP="00D441B7">
      <w:pPr>
        <w:ind w:left="720"/>
      </w:pPr>
    </w:p>
    <w:p w:rsidR="004C7177" w:rsidRDefault="004C7177" w:rsidP="004C7177">
      <w:pPr>
        <w:pStyle w:val="ListParagraph"/>
        <w:numPr>
          <w:ilvl w:val="0"/>
          <w:numId w:val="2"/>
        </w:numPr>
      </w:pPr>
      <w:r>
        <w:t>I think this is a very good article, and I concur with most of it. I was surprised that you already held these views in the 70’s, when although we’d lived through the so-called ‘swinging 60’s, feminism was far from the status quo in homes and at work.</w:t>
      </w:r>
    </w:p>
    <w:p w:rsidR="004C7177" w:rsidRDefault="004C7177" w:rsidP="004C7177">
      <w:pPr>
        <w:ind w:left="720"/>
      </w:pPr>
    </w:p>
    <w:p w:rsidR="004C7177" w:rsidRDefault="004C7177" w:rsidP="004C7177">
      <w:pPr>
        <w:ind w:left="720"/>
      </w:pPr>
      <w:r>
        <w:t>If you’d have given me this to read even 10 years ago, I would have had difficulty with it and with the belief that Jesus did in fact affirm women, and that actually God loved all people equally. You’ve done a lot over time in your sermons and other ways to raise my self-esteem, and if that’s happened to me, it must have touched some other women.</w:t>
      </w:r>
    </w:p>
    <w:p w:rsidR="004C7177" w:rsidRDefault="004C7177" w:rsidP="004C7177">
      <w:pPr>
        <w:ind w:left="720"/>
      </w:pPr>
    </w:p>
    <w:p w:rsidR="004C7177" w:rsidRDefault="004C7177" w:rsidP="004C7177">
      <w:pPr>
        <w:ind w:left="720"/>
      </w:pPr>
      <w:r>
        <w:t>I am slow in coming round to inclusive language, (Yes, I admit it), and am not a great fan of the NRSV, preferring RSV, but obviously I can see and ‘get’ the reasons for using it. And NO turning back now!</w:t>
      </w:r>
    </w:p>
    <w:p w:rsidR="004C7177" w:rsidRDefault="004C7177" w:rsidP="004C7177">
      <w:pPr>
        <w:ind w:left="720"/>
      </w:pPr>
    </w:p>
    <w:p w:rsidR="004C7177" w:rsidRDefault="004C7177" w:rsidP="004C7177">
      <w:pPr>
        <w:ind w:left="720"/>
      </w:pPr>
      <w:proofErr w:type="gramStart"/>
      <w:r>
        <w:t>The ‘Controlling Father’.</w:t>
      </w:r>
      <w:proofErr w:type="gramEnd"/>
      <w:r>
        <w:t xml:space="preserve">  That’s how I used to think of God. Angry</w:t>
      </w:r>
      <w:proofErr w:type="gramStart"/>
      <w:r>
        <w:t>,;</w:t>
      </w:r>
      <w:proofErr w:type="gramEnd"/>
      <w:r>
        <w:t xml:space="preserve"> blaming; punishing. </w:t>
      </w:r>
      <w:proofErr w:type="gramStart"/>
      <w:r>
        <w:t>Only loving me if I was ‘good’.</w:t>
      </w:r>
      <w:proofErr w:type="gramEnd"/>
      <w:r>
        <w:t xml:space="preserve"> Now I like to think of </w:t>
      </w:r>
      <w:proofErr w:type="spellStart"/>
      <w:r>
        <w:t>He/She</w:t>
      </w:r>
      <w:proofErr w:type="spellEnd"/>
      <w:r>
        <w:t xml:space="preserve"> as more of an inner feeling or presence, and usually only aware in quietness or contemplation. (</w:t>
      </w:r>
      <w:proofErr w:type="spellStart"/>
      <w:r>
        <w:t>eg</w:t>
      </w:r>
      <w:proofErr w:type="spellEnd"/>
      <w:r>
        <w:t xml:space="preserve"> ‘ Might this be God’)  Frankly, I am just content to be made in the image of God and equal in his/her/spirit, to men. And yes, God is simply God; without too much analysis.</w:t>
      </w:r>
    </w:p>
    <w:p w:rsidR="004C7177" w:rsidRDefault="004C7177" w:rsidP="004C7177">
      <w:pPr>
        <w:ind w:left="720"/>
      </w:pPr>
    </w:p>
    <w:p w:rsidR="004C7177" w:rsidRDefault="004C7177" w:rsidP="004C7177">
      <w:pPr>
        <w:ind w:left="720"/>
      </w:pPr>
      <w:r>
        <w:lastRenderedPageBreak/>
        <w:t>It is said that death is the last taboo to be discussed, but I think it is probably menstruation.  I cheered when Heather Watson admitted in public that her period had upset her game.  This is the first I’d heard an athlete (or anyone) mention it.  Yet it was received with horror by some people. Men – get used to it !!</w:t>
      </w:r>
    </w:p>
    <w:p w:rsidR="004C7177" w:rsidRDefault="004C7177" w:rsidP="004C7177">
      <w:pPr>
        <w:ind w:left="720"/>
      </w:pPr>
    </w:p>
    <w:p w:rsidR="004C7177" w:rsidRDefault="004C7177" w:rsidP="004C7177">
      <w:pPr>
        <w:ind w:left="720"/>
      </w:pPr>
      <w:r>
        <w:t xml:space="preserve">There are still the old discriminations:  </w:t>
      </w:r>
      <w:proofErr w:type="spellStart"/>
      <w:r>
        <w:t>eg</w:t>
      </w:r>
      <w:proofErr w:type="spellEnd"/>
      <w:r>
        <w:t>. Controlling behaviour by men, forced marriage; FGM; domestic violence; sex traffickers; paedophilia,.</w:t>
      </w:r>
      <w:proofErr w:type="spellStart"/>
      <w:r>
        <w:t>etc</w:t>
      </w:r>
      <w:proofErr w:type="spellEnd"/>
      <w:r>
        <w:t xml:space="preserve">, </w:t>
      </w:r>
      <w:proofErr w:type="spellStart"/>
      <w:r>
        <w:t>etc</w:t>
      </w:r>
      <w:proofErr w:type="spellEnd"/>
      <w:r>
        <w:t xml:space="preserve">, </w:t>
      </w:r>
    </w:p>
    <w:p w:rsidR="004C7177" w:rsidRDefault="004C7177" w:rsidP="004C7177">
      <w:pPr>
        <w:ind w:left="720"/>
      </w:pPr>
    </w:p>
    <w:p w:rsidR="004C7177" w:rsidRDefault="004C7177" w:rsidP="004C7177">
      <w:pPr>
        <w:ind w:left="720"/>
      </w:pPr>
      <w:r>
        <w:t>But now there are new and insidious forms. The Fashion &amp; Beauty Industry; sexting; expect you can think of others, and as you say there is still a long way to go.</w:t>
      </w:r>
    </w:p>
    <w:p w:rsidR="004C7177" w:rsidRDefault="004C7177" w:rsidP="004C7177">
      <w:pPr>
        <w:ind w:left="720"/>
      </w:pPr>
    </w:p>
    <w:p w:rsidR="004C7177" w:rsidRDefault="004C7177" w:rsidP="004C7177">
      <w:pPr>
        <w:ind w:left="720"/>
      </w:pPr>
      <w:r>
        <w:t>Important to help women express themselves and listen to them without talking over them,</w:t>
      </w:r>
    </w:p>
    <w:p w:rsidR="004C7177" w:rsidRDefault="004C7177" w:rsidP="004C7177">
      <w:pPr>
        <w:ind w:left="720"/>
      </w:pPr>
      <w:r>
        <w:t>(quite a lot of men do this). Nothing so deflating as being talked over.</w:t>
      </w:r>
    </w:p>
    <w:p w:rsidR="004C7177" w:rsidRDefault="004C7177" w:rsidP="004C7177">
      <w:pPr>
        <w:ind w:left="720"/>
      </w:pPr>
    </w:p>
    <w:p w:rsidR="00D441B7" w:rsidRDefault="004C7177" w:rsidP="004C7177">
      <w:pPr>
        <w:ind w:left="720"/>
      </w:pPr>
      <w:r>
        <w:t xml:space="preserve">And yes, men and women are different, because we are all individuals!  </w:t>
      </w:r>
    </w:p>
    <w:p w:rsidR="004C7177" w:rsidRDefault="004C7177" w:rsidP="004C7177">
      <w:pPr>
        <w:ind w:left="720"/>
      </w:pPr>
    </w:p>
    <w:p w:rsidR="004C7177" w:rsidRDefault="00866354" w:rsidP="00866354">
      <w:pPr>
        <w:pStyle w:val="ListParagraph"/>
        <w:numPr>
          <w:ilvl w:val="0"/>
          <w:numId w:val="2"/>
        </w:numPr>
      </w:pPr>
      <w:r>
        <w:t>T</w:t>
      </w:r>
      <w:r w:rsidRPr="00866354">
        <w:t>hank you for sending me your paper on Feminism. This is the sort of things that makes me proud of belonging to the community at St John's. There have been great progress in terms of equal rights for men and women over the last half century, but more remains to be done, and in my opinion the Church should play a role in improving the place of women in the Church and in the society as a whole. So it was a pleasant surprise for me to read your words.</w:t>
      </w:r>
    </w:p>
    <w:p w:rsidR="00AF3D77" w:rsidRDefault="00AF3D77" w:rsidP="00AF3D77">
      <w:pPr>
        <w:ind w:left="360"/>
      </w:pPr>
    </w:p>
    <w:p w:rsidR="00AF3D77" w:rsidRDefault="00AF3D77" w:rsidP="00AF3D77">
      <w:pPr>
        <w:pStyle w:val="ListParagraph"/>
        <w:numPr>
          <w:ilvl w:val="0"/>
          <w:numId w:val="2"/>
        </w:numPr>
      </w:pPr>
      <w:r>
        <w:t xml:space="preserve">I've been mulling over the content of your paper today. It's been a good source of reflection. I recalled, how as a child I always thought of God in the masculine form, which was most likely as a consequence of my Sunday school education and the era (1970s). 'God the Father . . .  and Jesus his son' supported this unquestioning belief. Then, as a young adult I began to explore my faith, and religions in their many forms. I began to know God as simply God in a non-gendered way. </w:t>
      </w:r>
    </w:p>
    <w:p w:rsidR="00AF3D77" w:rsidRDefault="00AF3D77" w:rsidP="00AF3D77">
      <w:pPr>
        <w:ind w:left="720"/>
      </w:pPr>
    </w:p>
    <w:p w:rsidR="00AF3D77" w:rsidRDefault="00AF3D77" w:rsidP="00AF3D77">
      <w:pPr>
        <w:ind w:left="720"/>
      </w:pPr>
      <w:r>
        <w:t>When I consider this within the context of feminism I do think how God is perceived has bearing on the position of women in the church and this has also influenced society's view of women in the last century. We live in a very different world now. I am thankful that St John's achieves gender parity amongst its clergy and very publically respects and welcomes the diversity of the community it services. This was one of the things that struck me when I first came to St. John's.</w:t>
      </w:r>
    </w:p>
    <w:p w:rsidR="00AF3D77" w:rsidRDefault="00AF3D77" w:rsidP="00AF3D77">
      <w:pPr>
        <w:ind w:left="720"/>
      </w:pPr>
    </w:p>
    <w:p w:rsidR="00AF3D77" w:rsidRDefault="00AF3D77" w:rsidP="00AF3D77">
      <w:pPr>
        <w:ind w:left="720"/>
      </w:pPr>
      <w:r>
        <w:t>I do think it important to work hard for gender parity or equality quite simply because it is the right thing to do. It seems ludicrous to me that anyone can possibly think that women are not equal to men. Two thoughts come to mind. I struggle with 'positive discrimination' of women for roles and positions in life, yes it can offer opportunities, but It disturbs me that society has to do this, rather than respect women's credibility innately. The second thing is that we live and work in a British culture within which many other cultures reside. Whilst some would consider the UK to have achieved equal status for women, their status is not so amongst some other cultures, who have differing values and beliefs</w:t>
      </w:r>
      <w:r w:rsidR="00492D17">
        <w:t>. I</w:t>
      </w:r>
      <w:r>
        <w:t xml:space="preserve">n many cultures God is seen in the feminine form through deities, or goddesses, but that doesn't mean that the women within that culture enjoy equal status or respect to men. So I therefore question whether it really matters if God is understood as masculine, what's of greater importance to me is the appointment of female clergy as well as men. </w:t>
      </w:r>
    </w:p>
    <w:p w:rsidR="00AF3D77" w:rsidRDefault="00AF3D77" w:rsidP="00AF3D77">
      <w:pPr>
        <w:ind w:left="720"/>
      </w:pPr>
      <w:bookmarkStart w:id="0" w:name="_GoBack"/>
      <w:bookmarkEnd w:id="0"/>
    </w:p>
    <w:p w:rsidR="00866354" w:rsidRDefault="00AF3D77" w:rsidP="00AF3D77">
      <w:pPr>
        <w:ind w:left="720"/>
      </w:pPr>
      <w:r>
        <w:lastRenderedPageBreak/>
        <w:t xml:space="preserve">Well </w:t>
      </w:r>
      <w:proofErr w:type="gramStart"/>
      <w:r>
        <w:t>it's</w:t>
      </w:r>
      <w:proofErr w:type="gramEnd"/>
      <w:r>
        <w:t xml:space="preserve"> international women's day today as you know I'm sure. Thank you for helping me </w:t>
      </w:r>
      <w:proofErr w:type="gramStart"/>
      <w:r>
        <w:t>note</w:t>
      </w:r>
      <w:proofErr w:type="gramEnd"/>
      <w:r>
        <w:t xml:space="preserve"> it in a way that was more than just a cursory acknowledgement.  I will turn my thoughts to women who remain repressed abroad and much closer to home. There are many women living in the parish I'm sure who do not enjoy the freedom I do.</w:t>
      </w:r>
    </w:p>
    <w:p w:rsidR="00D441B7" w:rsidRDefault="00D441B7" w:rsidP="00AF3D77">
      <w:pPr>
        <w:ind w:left="720"/>
      </w:pPr>
    </w:p>
    <w:sectPr w:rsidR="00D441B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3455E"/>
    <w:multiLevelType w:val="hybridMultilevel"/>
    <w:tmpl w:val="9DAA0A26"/>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3B22194"/>
    <w:multiLevelType w:val="hybridMultilevel"/>
    <w:tmpl w:val="CC1609DC"/>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1B7"/>
    <w:rsid w:val="003A37ED"/>
    <w:rsid w:val="004558A6"/>
    <w:rsid w:val="00492D17"/>
    <w:rsid w:val="004C7177"/>
    <w:rsid w:val="00512DD1"/>
    <w:rsid w:val="00592FEE"/>
    <w:rsid w:val="00866354"/>
    <w:rsid w:val="00AF3D77"/>
    <w:rsid w:val="00B22A7B"/>
    <w:rsid w:val="00D441B7"/>
    <w:rsid w:val="00EA5F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41B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41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C6AF016D</Template>
  <TotalTime>24</TotalTime>
  <Pages>4</Pages>
  <Words>1592</Words>
  <Characters>9079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dc:creator>
  <cp:lastModifiedBy>Hannah Mudge</cp:lastModifiedBy>
  <cp:revision>5</cp:revision>
  <dcterms:created xsi:type="dcterms:W3CDTF">2016-03-14T12:07:00Z</dcterms:created>
  <dcterms:modified xsi:type="dcterms:W3CDTF">2016-06-06T09:43:00Z</dcterms:modified>
</cp:coreProperties>
</file>